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913"/>
        <w:gridCol w:w="544"/>
        <w:gridCol w:w="662"/>
        <w:gridCol w:w="708"/>
        <w:gridCol w:w="851"/>
        <w:gridCol w:w="142"/>
        <w:gridCol w:w="567"/>
        <w:gridCol w:w="425"/>
        <w:gridCol w:w="567"/>
        <w:gridCol w:w="567"/>
      </w:tblGrid>
      <w:tr w:rsidR="0095424A" w:rsidRPr="00201480" w:rsidTr="00367C56">
        <w:trPr>
          <w:trHeight w:val="492"/>
        </w:trPr>
        <w:tc>
          <w:tcPr>
            <w:tcW w:w="2410" w:type="dxa"/>
            <w:vAlign w:val="center"/>
            <w:hideMark/>
          </w:tcPr>
          <w:p w:rsidR="0095424A" w:rsidRPr="00201480" w:rsidRDefault="0095424A" w:rsidP="0079535C">
            <w:pPr>
              <w:rPr>
                <w:rFonts w:ascii="Arial" w:hAnsi="Arial" w:cs="Arial"/>
                <w:lang w:val="es-MX"/>
              </w:rPr>
            </w:pPr>
            <w:bookmarkStart w:id="0" w:name="_GoBack" w:colFirst="1" w:colLast="1"/>
            <w:r w:rsidRPr="00201480">
              <w:rPr>
                <w:rFonts w:ascii="Arial" w:hAnsi="Arial" w:cs="Arial"/>
                <w:lang w:val="es-MX"/>
              </w:rPr>
              <w:t>Fecha de Realización</w:t>
            </w:r>
          </w:p>
        </w:tc>
        <w:tc>
          <w:tcPr>
            <w:tcW w:w="2457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14"/>
                <w:lang w:val="es-MX"/>
              </w:rPr>
            </w:pPr>
            <w:r w:rsidRPr="00201480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2221" w:type="dxa"/>
            <w:gridSpan w:val="3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14"/>
                <w:lang w:val="es-MX"/>
              </w:rPr>
            </w:pPr>
            <w:r w:rsidRPr="00201480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2268" w:type="dxa"/>
            <w:gridSpan w:val="5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</w:tr>
      <w:bookmarkEnd w:id="0"/>
      <w:tr w:rsidR="0095424A" w:rsidRPr="00201480" w:rsidTr="00367C56">
        <w:trPr>
          <w:trHeight w:val="542"/>
        </w:trPr>
        <w:tc>
          <w:tcPr>
            <w:tcW w:w="2410" w:type="dxa"/>
            <w:vAlign w:val="center"/>
            <w:hideMark/>
          </w:tcPr>
          <w:p w:rsidR="0095424A" w:rsidRPr="00201480" w:rsidRDefault="0095424A" w:rsidP="001745B7">
            <w:pPr>
              <w:rPr>
                <w:rFonts w:ascii="Arial" w:hAnsi="Arial" w:cs="Arial"/>
                <w:lang w:val="es-MX"/>
              </w:rPr>
            </w:pPr>
            <w:r w:rsidRPr="00201480">
              <w:rPr>
                <w:rFonts w:ascii="Arial" w:hAnsi="Arial" w:cs="Arial"/>
                <w:lang w:val="es-MX"/>
              </w:rPr>
              <w:t xml:space="preserve">Nombre del </w:t>
            </w:r>
            <w:r w:rsidR="001745B7" w:rsidRPr="00201480">
              <w:rPr>
                <w:rFonts w:ascii="Arial" w:hAnsi="Arial" w:cs="Arial"/>
                <w:lang w:val="es-MX"/>
              </w:rPr>
              <w:t>Aspirante</w:t>
            </w:r>
          </w:p>
        </w:tc>
        <w:tc>
          <w:tcPr>
            <w:tcW w:w="4678" w:type="dxa"/>
            <w:gridSpan w:val="5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lang w:val="es-MX"/>
              </w:rPr>
            </w:pPr>
            <w:r w:rsidRPr="00201480">
              <w:rPr>
                <w:rFonts w:ascii="Arial" w:hAnsi="Arial" w:cs="Arial"/>
                <w:lang w:val="es-MX"/>
              </w:rPr>
              <w:t>Genero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M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F</w:t>
            </w:r>
          </w:p>
        </w:tc>
      </w:tr>
      <w:tr w:rsidR="0095424A" w:rsidRPr="00201480" w:rsidTr="00367C56">
        <w:trPr>
          <w:trHeight w:val="435"/>
        </w:trPr>
        <w:tc>
          <w:tcPr>
            <w:tcW w:w="2410" w:type="dxa"/>
            <w:vAlign w:val="center"/>
            <w:hideMark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Celular</w:t>
            </w:r>
          </w:p>
        </w:tc>
        <w:tc>
          <w:tcPr>
            <w:tcW w:w="3119" w:type="dxa"/>
            <w:gridSpan w:val="3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Teléfono</w:t>
            </w:r>
            <w:r w:rsidR="00367C56">
              <w:rPr>
                <w:rFonts w:ascii="Arial" w:hAnsi="Arial" w:cs="Arial"/>
                <w:sz w:val="22"/>
                <w:lang w:val="es-MX"/>
              </w:rPr>
              <w:t xml:space="preserve"> fijo</w:t>
            </w:r>
          </w:p>
        </w:tc>
        <w:tc>
          <w:tcPr>
            <w:tcW w:w="2268" w:type="dxa"/>
            <w:gridSpan w:val="5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95424A" w:rsidRPr="00201480" w:rsidTr="001745B7">
        <w:trPr>
          <w:trHeight w:val="399"/>
        </w:trPr>
        <w:tc>
          <w:tcPr>
            <w:tcW w:w="2410" w:type="dxa"/>
            <w:vAlign w:val="center"/>
            <w:hideMark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e- mail</w:t>
            </w:r>
          </w:p>
        </w:tc>
        <w:tc>
          <w:tcPr>
            <w:tcW w:w="6946" w:type="dxa"/>
            <w:gridSpan w:val="10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95424A" w:rsidRPr="00201480" w:rsidTr="001745B7">
        <w:trPr>
          <w:trHeight w:val="419"/>
        </w:trPr>
        <w:tc>
          <w:tcPr>
            <w:tcW w:w="2410" w:type="dxa"/>
            <w:vAlign w:val="center"/>
            <w:hideMark/>
          </w:tcPr>
          <w:p w:rsidR="0095424A" w:rsidRPr="00201480" w:rsidRDefault="0095424A" w:rsidP="0079535C">
            <w:pPr>
              <w:rPr>
                <w:rFonts w:ascii="Arial" w:hAnsi="Arial" w:cs="Arial"/>
                <w:sz w:val="20"/>
                <w:lang w:val="es-MX"/>
              </w:rPr>
            </w:pPr>
            <w:r w:rsidRPr="00201480">
              <w:rPr>
                <w:rFonts w:ascii="Arial" w:hAnsi="Arial" w:cs="Arial"/>
                <w:sz w:val="20"/>
                <w:lang w:val="es-MX"/>
              </w:rPr>
              <w:t>Dirección de la Residencia</w:t>
            </w:r>
          </w:p>
        </w:tc>
        <w:tc>
          <w:tcPr>
            <w:tcW w:w="6946" w:type="dxa"/>
            <w:gridSpan w:val="10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95424A" w:rsidRPr="00201480" w:rsidTr="00367C56">
        <w:trPr>
          <w:trHeight w:val="173"/>
        </w:trPr>
        <w:tc>
          <w:tcPr>
            <w:tcW w:w="2410" w:type="dxa"/>
            <w:vMerge w:val="restart"/>
            <w:vAlign w:val="center"/>
            <w:hideMark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Barrio</w:t>
            </w:r>
          </w:p>
        </w:tc>
        <w:tc>
          <w:tcPr>
            <w:tcW w:w="3827" w:type="dxa"/>
            <w:gridSpan w:val="4"/>
            <w:vMerge w:val="restart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Comuna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Estrato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95424A" w:rsidRPr="00201480" w:rsidTr="00367C56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3827" w:type="dxa"/>
            <w:gridSpan w:val="4"/>
            <w:vMerge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Sisben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SI</w:t>
            </w:r>
          </w:p>
        </w:tc>
        <w:tc>
          <w:tcPr>
            <w:tcW w:w="992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#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NO</w:t>
            </w:r>
          </w:p>
        </w:tc>
      </w:tr>
      <w:tr w:rsidR="0095424A" w:rsidRPr="00201480" w:rsidTr="003A3925">
        <w:trPr>
          <w:trHeight w:val="586"/>
        </w:trPr>
        <w:tc>
          <w:tcPr>
            <w:tcW w:w="2410" w:type="dxa"/>
            <w:vAlign w:val="center"/>
            <w:hideMark/>
          </w:tcPr>
          <w:p w:rsidR="0095424A" w:rsidRPr="00201480" w:rsidRDefault="001745B7" w:rsidP="0079535C">
            <w:pPr>
              <w:rPr>
                <w:rFonts w:ascii="Arial" w:hAnsi="Arial" w:cs="Arial"/>
                <w:sz w:val="20"/>
                <w:lang w:val="es-MX"/>
              </w:rPr>
            </w:pPr>
            <w:r w:rsidRPr="00201480">
              <w:rPr>
                <w:rFonts w:ascii="Arial" w:hAnsi="Arial" w:cs="Arial"/>
                <w:sz w:val="20"/>
                <w:lang w:val="es-MX"/>
              </w:rPr>
              <w:t>Institución Educativa donde estudia</w:t>
            </w:r>
          </w:p>
        </w:tc>
        <w:tc>
          <w:tcPr>
            <w:tcW w:w="3827" w:type="dxa"/>
            <w:gridSpan w:val="4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Publico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Privado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3A3925" w:rsidRPr="00201480" w:rsidTr="003A3925">
        <w:trPr>
          <w:trHeight w:val="456"/>
        </w:trPr>
        <w:tc>
          <w:tcPr>
            <w:tcW w:w="2410" w:type="dxa"/>
            <w:vAlign w:val="center"/>
          </w:tcPr>
          <w:p w:rsidR="003A3925" w:rsidRPr="00201480" w:rsidRDefault="003A3925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Jornada de estudio</w:t>
            </w:r>
          </w:p>
        </w:tc>
        <w:tc>
          <w:tcPr>
            <w:tcW w:w="1913" w:type="dxa"/>
            <w:vAlign w:val="center"/>
          </w:tcPr>
          <w:p w:rsidR="003A3925" w:rsidRPr="00201480" w:rsidRDefault="003A3925" w:rsidP="003A3925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Mañana</w:t>
            </w:r>
          </w:p>
        </w:tc>
        <w:tc>
          <w:tcPr>
            <w:tcW w:w="1914" w:type="dxa"/>
            <w:gridSpan w:val="3"/>
            <w:vAlign w:val="center"/>
          </w:tcPr>
          <w:p w:rsidR="003A3925" w:rsidRPr="00201480" w:rsidRDefault="003A3925" w:rsidP="003A3925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Tarde</w:t>
            </w:r>
          </w:p>
        </w:tc>
        <w:tc>
          <w:tcPr>
            <w:tcW w:w="993" w:type="dxa"/>
            <w:gridSpan w:val="2"/>
            <w:vAlign w:val="center"/>
          </w:tcPr>
          <w:p w:rsidR="003A3925" w:rsidRPr="00201480" w:rsidRDefault="003A3925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Grado</w:t>
            </w:r>
          </w:p>
        </w:tc>
        <w:tc>
          <w:tcPr>
            <w:tcW w:w="2126" w:type="dxa"/>
            <w:gridSpan w:val="4"/>
            <w:vAlign w:val="center"/>
          </w:tcPr>
          <w:p w:rsidR="003A3925" w:rsidRPr="00201480" w:rsidRDefault="003A3925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3A3925" w:rsidRPr="00201480" w:rsidTr="001745B7">
        <w:trPr>
          <w:trHeight w:val="170"/>
        </w:trPr>
        <w:tc>
          <w:tcPr>
            <w:tcW w:w="9356" w:type="dxa"/>
            <w:gridSpan w:val="11"/>
            <w:shd w:val="clear" w:color="auto" w:fill="F2F2F2" w:themeFill="background1" w:themeFillShade="F2"/>
            <w:hideMark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12"/>
                <w:lang w:val="es-MX"/>
              </w:rPr>
            </w:pPr>
          </w:p>
        </w:tc>
      </w:tr>
      <w:tr w:rsidR="003A3925" w:rsidRPr="00201480" w:rsidTr="00367C56">
        <w:trPr>
          <w:trHeight w:val="744"/>
        </w:trPr>
        <w:tc>
          <w:tcPr>
            <w:tcW w:w="2410" w:type="dxa"/>
            <w:hideMark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Programa académico seleccionado</w:t>
            </w:r>
          </w:p>
        </w:tc>
        <w:tc>
          <w:tcPr>
            <w:tcW w:w="6946" w:type="dxa"/>
            <w:gridSpan w:val="10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3A3925" w:rsidRPr="00201480" w:rsidTr="003A3925">
        <w:trPr>
          <w:trHeight w:val="689"/>
        </w:trPr>
        <w:tc>
          <w:tcPr>
            <w:tcW w:w="4867" w:type="dxa"/>
            <w:gridSpan w:val="3"/>
            <w:vAlign w:val="center"/>
            <w:hideMark/>
          </w:tcPr>
          <w:p w:rsidR="003A3925" w:rsidRPr="00201480" w:rsidRDefault="003A3925" w:rsidP="003A3925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Jornada del programa seleccionado</w:t>
            </w:r>
          </w:p>
        </w:tc>
        <w:tc>
          <w:tcPr>
            <w:tcW w:w="4489" w:type="dxa"/>
            <w:gridSpan w:val="8"/>
            <w:vAlign w:val="center"/>
          </w:tcPr>
          <w:p w:rsidR="003A3925" w:rsidRPr="00201480" w:rsidRDefault="003A3925" w:rsidP="003A3925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Sábado</w:t>
            </w:r>
          </w:p>
        </w:tc>
      </w:tr>
      <w:tr w:rsidR="003A3925" w:rsidRPr="00201480" w:rsidTr="001745B7">
        <w:trPr>
          <w:trHeight w:val="146"/>
        </w:trPr>
        <w:tc>
          <w:tcPr>
            <w:tcW w:w="9356" w:type="dxa"/>
            <w:gridSpan w:val="11"/>
            <w:shd w:val="clear" w:color="auto" w:fill="F2F2F2" w:themeFill="background1" w:themeFillShade="F2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3A3925" w:rsidRPr="00201480" w:rsidTr="001745B7">
        <w:trPr>
          <w:trHeight w:val="689"/>
        </w:trPr>
        <w:tc>
          <w:tcPr>
            <w:tcW w:w="4867" w:type="dxa"/>
            <w:gridSpan w:val="3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Nombre del padre</w:t>
            </w:r>
          </w:p>
        </w:tc>
        <w:tc>
          <w:tcPr>
            <w:tcW w:w="4489" w:type="dxa"/>
            <w:gridSpan w:val="8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Nombre de la madre</w:t>
            </w:r>
          </w:p>
        </w:tc>
      </w:tr>
      <w:tr w:rsidR="003A3925" w:rsidRPr="00201480" w:rsidTr="001745B7">
        <w:trPr>
          <w:trHeight w:val="689"/>
        </w:trPr>
        <w:tc>
          <w:tcPr>
            <w:tcW w:w="4867" w:type="dxa"/>
            <w:gridSpan w:val="3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Dirección</w:t>
            </w:r>
          </w:p>
        </w:tc>
        <w:tc>
          <w:tcPr>
            <w:tcW w:w="4489" w:type="dxa"/>
            <w:gridSpan w:val="8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Dirección</w:t>
            </w:r>
          </w:p>
        </w:tc>
      </w:tr>
      <w:tr w:rsidR="003A3925" w:rsidRPr="00201480" w:rsidTr="001745B7">
        <w:trPr>
          <w:trHeight w:val="689"/>
        </w:trPr>
        <w:tc>
          <w:tcPr>
            <w:tcW w:w="4867" w:type="dxa"/>
            <w:gridSpan w:val="3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Teléfono - celular</w:t>
            </w:r>
          </w:p>
        </w:tc>
        <w:tc>
          <w:tcPr>
            <w:tcW w:w="4489" w:type="dxa"/>
            <w:gridSpan w:val="8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Teléfono - celular</w:t>
            </w:r>
          </w:p>
        </w:tc>
      </w:tr>
      <w:tr w:rsidR="003A3925" w:rsidRPr="00201480" w:rsidTr="001745B7">
        <w:trPr>
          <w:trHeight w:val="689"/>
        </w:trPr>
        <w:tc>
          <w:tcPr>
            <w:tcW w:w="4867" w:type="dxa"/>
            <w:gridSpan w:val="3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Firma del Acudiente</w:t>
            </w:r>
          </w:p>
        </w:tc>
        <w:tc>
          <w:tcPr>
            <w:tcW w:w="4489" w:type="dxa"/>
            <w:gridSpan w:val="8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Firma del Aspirante</w:t>
            </w:r>
          </w:p>
        </w:tc>
      </w:tr>
    </w:tbl>
    <w:p w:rsidR="0095424A" w:rsidRDefault="0095424A" w:rsidP="004314B6">
      <w:pPr>
        <w:pStyle w:val="Prrafodelista"/>
        <w:spacing w:after="0" w:line="240" w:lineRule="auto"/>
        <w:ind w:left="0"/>
        <w:jc w:val="both"/>
      </w:pPr>
    </w:p>
    <w:p w:rsidR="0095424A" w:rsidRDefault="0095424A" w:rsidP="004314B6">
      <w:pPr>
        <w:pStyle w:val="Prrafodelista"/>
        <w:spacing w:after="0" w:line="240" w:lineRule="auto"/>
        <w:ind w:left="0"/>
        <w:jc w:val="both"/>
      </w:pPr>
    </w:p>
    <w:p w:rsidR="00AD7396" w:rsidRDefault="00AD7396" w:rsidP="004314B6">
      <w:pPr>
        <w:pStyle w:val="Prrafodelista"/>
        <w:spacing w:after="0" w:line="240" w:lineRule="auto"/>
        <w:ind w:left="0"/>
        <w:jc w:val="both"/>
      </w:pPr>
    </w:p>
    <w:p w:rsidR="00AD7396" w:rsidRDefault="00AD7396" w:rsidP="004314B6">
      <w:pPr>
        <w:pStyle w:val="Prrafodelista"/>
        <w:spacing w:after="0" w:line="240" w:lineRule="auto"/>
        <w:ind w:left="0"/>
        <w:jc w:val="both"/>
      </w:pPr>
    </w:p>
    <w:p w:rsidR="00AD7396" w:rsidRDefault="00AD7396" w:rsidP="004314B6">
      <w:pPr>
        <w:pStyle w:val="Prrafodelista"/>
        <w:spacing w:after="0" w:line="240" w:lineRule="auto"/>
        <w:ind w:left="0"/>
        <w:jc w:val="both"/>
      </w:pPr>
    </w:p>
    <w:p w:rsidR="00AD7396" w:rsidRDefault="00AD7396" w:rsidP="004314B6">
      <w:pPr>
        <w:pStyle w:val="Prrafodelista"/>
        <w:spacing w:after="0" w:line="240" w:lineRule="auto"/>
        <w:ind w:left="0"/>
        <w:jc w:val="both"/>
      </w:pPr>
    </w:p>
    <w:p w:rsidR="00AD7396" w:rsidRDefault="00AD7396" w:rsidP="004314B6">
      <w:pPr>
        <w:pStyle w:val="Prrafodelista"/>
        <w:spacing w:after="0" w:line="240" w:lineRule="auto"/>
        <w:ind w:left="0"/>
        <w:jc w:val="both"/>
      </w:pPr>
    </w:p>
    <w:p w:rsidR="00AD7396" w:rsidRDefault="00AD7396" w:rsidP="004314B6">
      <w:pPr>
        <w:pStyle w:val="Prrafodelista"/>
        <w:spacing w:after="0" w:line="240" w:lineRule="auto"/>
        <w:ind w:left="0"/>
        <w:jc w:val="both"/>
      </w:pPr>
    </w:p>
    <w:p w:rsidR="00AD7396" w:rsidRPr="005C025E" w:rsidRDefault="00AD7396" w:rsidP="004314B6">
      <w:pPr>
        <w:pStyle w:val="Prrafodelista"/>
        <w:spacing w:after="0" w:line="240" w:lineRule="auto"/>
        <w:ind w:left="0"/>
        <w:jc w:val="both"/>
      </w:pPr>
    </w:p>
    <w:sectPr w:rsidR="00AD7396" w:rsidRPr="005C025E" w:rsidSect="004314B6">
      <w:footerReference w:type="default" r:id="rId7"/>
      <w:headerReference w:type="first" r:id="rId8"/>
      <w:footerReference w:type="first" r:id="rId9"/>
      <w:pgSz w:w="12240" w:h="15840" w:code="1"/>
      <w:pgMar w:top="1703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A57" w:rsidRDefault="00CE6A57">
      <w:r>
        <w:separator/>
      </w:r>
    </w:p>
  </w:endnote>
  <w:endnote w:type="continuationSeparator" w:id="0">
    <w:p w:rsidR="00CE6A57" w:rsidRDefault="00CE6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4E3" w:rsidRDefault="00211A3A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-127000</wp:posOffset>
              </wp:positionV>
              <wp:extent cx="5372100" cy="0"/>
              <wp:effectExtent l="19050" t="15875" r="19050" b="22225"/>
              <wp:wrapNone/>
              <wp:docPr id="2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60E96A" id="Line 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0pt" to="423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" strokeweight="2.25pt"/>
          </w:pict>
        </mc:Fallback>
      </mc:AlternateConten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425" w:rsidRPr="002111B4" w:rsidRDefault="00050425" w:rsidP="00201480">
    <w:pPr>
      <w:pStyle w:val="Piedepgina"/>
      <w:jc w:val="center"/>
      <w:rPr>
        <w:lang w:val="es-CO"/>
      </w:rPr>
    </w:pPr>
    <w:r w:rsidRPr="00050425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050425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050425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050425" w:rsidRPr="00050425" w:rsidRDefault="00050425" w:rsidP="00050425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</w:p>
  <w:p w:rsidR="002134E3" w:rsidRPr="00050425" w:rsidRDefault="002134E3" w:rsidP="0005042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A57" w:rsidRDefault="00CE6A57">
      <w:r>
        <w:separator/>
      </w:r>
    </w:p>
  </w:footnote>
  <w:footnote w:type="continuationSeparator" w:id="0">
    <w:p w:rsidR="00CE6A57" w:rsidRDefault="00CE6A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62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2"/>
      <w:gridCol w:w="4857"/>
      <w:gridCol w:w="2406"/>
    </w:tblGrid>
    <w:tr w:rsidR="00AD7396" w:rsidRPr="00AD7396" w:rsidTr="000141EC">
      <w:trPr>
        <w:trHeight w:val="508"/>
      </w:trPr>
      <w:tc>
        <w:tcPr>
          <w:tcW w:w="1118" w:type="pct"/>
          <w:vMerge w:val="restart"/>
          <w:shd w:val="clear" w:color="auto" w:fill="auto"/>
          <w:vAlign w:val="center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54895FEA" wp14:editId="353177BD">
                <wp:extent cx="1042035" cy="775970"/>
                <wp:effectExtent l="0" t="0" r="5715" b="5080"/>
                <wp:docPr id="10" name="Imagen 10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2035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95" w:type="pct"/>
          <w:vMerge w:val="restart"/>
          <w:shd w:val="clear" w:color="auto" w:fill="F2F2F2"/>
          <w:vAlign w:val="center"/>
        </w:tcPr>
        <w:p w:rsidR="00AD7396" w:rsidRPr="00D64B76" w:rsidRDefault="00AD7396" w:rsidP="00AD739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D64B76">
            <w:rPr>
              <w:rFonts w:ascii="Arial" w:hAnsi="Arial" w:cs="Arial"/>
              <w:b/>
            </w:rPr>
            <w:t>PREINSCRIPCIÓN A LA ARTICULACIÓN ACADÉMICA</w:t>
          </w:r>
        </w:p>
      </w:tc>
      <w:tc>
        <w:tcPr>
          <w:tcW w:w="1286" w:type="pct"/>
          <w:vMerge w:val="restart"/>
        </w:tcPr>
        <w:p w:rsidR="00AD7396" w:rsidRPr="00AD7396" w:rsidRDefault="000F1DD3" w:rsidP="00AD7396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AD7396" w:rsidRPr="00AD7396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AD7396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AD7396" w:rsidRPr="00AD7396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AD7396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45CB5E6F" wp14:editId="25F29AD2">
                <wp:extent cx="967740" cy="786765"/>
                <wp:effectExtent l="0" t="0" r="381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774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D7396" w:rsidRPr="00AD7396" w:rsidTr="000141EC">
      <w:trPr>
        <w:trHeight w:val="492"/>
      </w:trPr>
      <w:tc>
        <w:tcPr>
          <w:tcW w:w="1118" w:type="pct"/>
          <w:vMerge/>
          <w:shd w:val="clear" w:color="auto" w:fill="auto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95" w:type="pct"/>
          <w:vMerge/>
          <w:shd w:val="clear" w:color="auto" w:fill="F2F2F2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86" w:type="pct"/>
          <w:vMerge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AD7396" w:rsidRPr="00AD7396" w:rsidTr="000141EC">
      <w:trPr>
        <w:trHeight w:val="269"/>
      </w:trPr>
      <w:tc>
        <w:tcPr>
          <w:tcW w:w="1118" w:type="pct"/>
          <w:vMerge/>
          <w:shd w:val="clear" w:color="auto" w:fill="auto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95" w:type="pct"/>
          <w:vMerge/>
          <w:shd w:val="clear" w:color="auto" w:fill="F2F2F2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86" w:type="pct"/>
          <w:vMerge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AD7396" w:rsidRPr="00AD7396" w:rsidTr="000141EC">
      <w:trPr>
        <w:trHeight w:val="515"/>
      </w:trPr>
      <w:tc>
        <w:tcPr>
          <w:tcW w:w="1118" w:type="pct"/>
          <w:shd w:val="clear" w:color="auto" w:fill="auto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AD7396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AD7396" w:rsidRPr="00AD7396" w:rsidRDefault="003E1656" w:rsidP="00AD739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GR</w:t>
          </w:r>
          <w:r w:rsidR="00AD7396" w:rsidRPr="000F30A8">
            <w:rPr>
              <w:rFonts w:ascii="Arial" w:hAnsi="Arial" w:cs="Arial"/>
              <w:sz w:val="20"/>
              <w:szCs w:val="20"/>
            </w:rPr>
            <w:t>C-FRT-</w:t>
          </w:r>
          <w:r>
            <w:rPr>
              <w:rFonts w:ascii="Arial" w:hAnsi="Arial" w:cs="Arial"/>
              <w:sz w:val="20"/>
              <w:szCs w:val="20"/>
            </w:rPr>
            <w:t>07</w:t>
          </w:r>
        </w:p>
      </w:tc>
      <w:tc>
        <w:tcPr>
          <w:tcW w:w="2595" w:type="pct"/>
          <w:shd w:val="clear" w:color="auto" w:fill="auto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AD739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AD7396" w:rsidRPr="00AD7396" w:rsidRDefault="00AD7396" w:rsidP="00AD739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AD7396">
            <w:rPr>
              <w:rFonts w:ascii="Arial" w:hAnsi="Arial" w:cs="Arial"/>
              <w:sz w:val="20"/>
              <w:szCs w:val="20"/>
            </w:rPr>
            <w:t>0</w:t>
          </w:r>
          <w:r w:rsidR="003E1656"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1286" w:type="pct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AD739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3E1656">
            <w:rPr>
              <w:rFonts w:ascii="Arial" w:hAnsi="Arial" w:cs="Arial"/>
              <w:sz w:val="20"/>
              <w:szCs w:val="20"/>
            </w:rPr>
            <w:t>28/02</w:t>
          </w:r>
          <w:r w:rsidRPr="00AD7396">
            <w:rPr>
              <w:rFonts w:ascii="Arial" w:hAnsi="Arial" w:cs="Arial"/>
              <w:sz w:val="20"/>
              <w:szCs w:val="20"/>
            </w:rPr>
            <w:t>/201</w:t>
          </w:r>
          <w:r w:rsidR="003E1656">
            <w:rPr>
              <w:rFonts w:ascii="Arial" w:hAnsi="Arial" w:cs="Arial"/>
              <w:sz w:val="20"/>
              <w:szCs w:val="20"/>
            </w:rPr>
            <w:t>8</w:t>
          </w:r>
        </w:p>
      </w:tc>
    </w:tr>
  </w:tbl>
  <w:p w:rsidR="00AD7396" w:rsidRPr="00AD7396" w:rsidRDefault="00AD7396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41EC"/>
    <w:rsid w:val="0001660B"/>
    <w:rsid w:val="00023C3F"/>
    <w:rsid w:val="00032523"/>
    <w:rsid w:val="000413D8"/>
    <w:rsid w:val="00047722"/>
    <w:rsid w:val="00050425"/>
    <w:rsid w:val="00067786"/>
    <w:rsid w:val="000720F0"/>
    <w:rsid w:val="000850F8"/>
    <w:rsid w:val="00091E2A"/>
    <w:rsid w:val="000A64D1"/>
    <w:rsid w:val="000E47AD"/>
    <w:rsid w:val="000E4A04"/>
    <w:rsid w:val="000F1DD3"/>
    <w:rsid w:val="00100A10"/>
    <w:rsid w:val="00101B49"/>
    <w:rsid w:val="00111BB2"/>
    <w:rsid w:val="0013040B"/>
    <w:rsid w:val="00161DFF"/>
    <w:rsid w:val="00173CDD"/>
    <w:rsid w:val="001745B7"/>
    <w:rsid w:val="001810A3"/>
    <w:rsid w:val="001829F1"/>
    <w:rsid w:val="00195AE7"/>
    <w:rsid w:val="001C2411"/>
    <w:rsid w:val="001C49CD"/>
    <w:rsid w:val="001D02A9"/>
    <w:rsid w:val="001F1180"/>
    <w:rsid w:val="001F2462"/>
    <w:rsid w:val="001F3F64"/>
    <w:rsid w:val="00201480"/>
    <w:rsid w:val="00204567"/>
    <w:rsid w:val="00211A3A"/>
    <w:rsid w:val="00211D61"/>
    <w:rsid w:val="002134E3"/>
    <w:rsid w:val="00214949"/>
    <w:rsid w:val="00226663"/>
    <w:rsid w:val="00231BD3"/>
    <w:rsid w:val="00246B47"/>
    <w:rsid w:val="0026155B"/>
    <w:rsid w:val="00266C18"/>
    <w:rsid w:val="00281A75"/>
    <w:rsid w:val="00281FE1"/>
    <w:rsid w:val="00296F16"/>
    <w:rsid w:val="002978F2"/>
    <w:rsid w:val="002A0B78"/>
    <w:rsid w:val="002A6B12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6ADB"/>
    <w:rsid w:val="00300E02"/>
    <w:rsid w:val="00303BB4"/>
    <w:rsid w:val="003327CB"/>
    <w:rsid w:val="00345C73"/>
    <w:rsid w:val="00367C56"/>
    <w:rsid w:val="00371809"/>
    <w:rsid w:val="003A3925"/>
    <w:rsid w:val="003C644B"/>
    <w:rsid w:val="003E1656"/>
    <w:rsid w:val="003E54A7"/>
    <w:rsid w:val="003E5843"/>
    <w:rsid w:val="003F26D8"/>
    <w:rsid w:val="003F7284"/>
    <w:rsid w:val="00417070"/>
    <w:rsid w:val="00417684"/>
    <w:rsid w:val="0041783A"/>
    <w:rsid w:val="004305C9"/>
    <w:rsid w:val="004314B6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C1A42"/>
    <w:rsid w:val="004E3854"/>
    <w:rsid w:val="004F4893"/>
    <w:rsid w:val="004F6077"/>
    <w:rsid w:val="00514BDB"/>
    <w:rsid w:val="00547F90"/>
    <w:rsid w:val="0056225E"/>
    <w:rsid w:val="005B00F6"/>
    <w:rsid w:val="005C025E"/>
    <w:rsid w:val="005C4D3F"/>
    <w:rsid w:val="005E72DC"/>
    <w:rsid w:val="005F6E78"/>
    <w:rsid w:val="00602EC3"/>
    <w:rsid w:val="00625E75"/>
    <w:rsid w:val="00665D04"/>
    <w:rsid w:val="0069563C"/>
    <w:rsid w:val="006B6156"/>
    <w:rsid w:val="00700989"/>
    <w:rsid w:val="00717359"/>
    <w:rsid w:val="00726D70"/>
    <w:rsid w:val="00763127"/>
    <w:rsid w:val="00767078"/>
    <w:rsid w:val="00782454"/>
    <w:rsid w:val="0079535C"/>
    <w:rsid w:val="00797A76"/>
    <w:rsid w:val="007A632B"/>
    <w:rsid w:val="007B1DDD"/>
    <w:rsid w:val="007E49A9"/>
    <w:rsid w:val="007F3553"/>
    <w:rsid w:val="007F3D10"/>
    <w:rsid w:val="007F78DA"/>
    <w:rsid w:val="008121A4"/>
    <w:rsid w:val="00815B07"/>
    <w:rsid w:val="00816642"/>
    <w:rsid w:val="0082029C"/>
    <w:rsid w:val="00850713"/>
    <w:rsid w:val="0085666E"/>
    <w:rsid w:val="00857372"/>
    <w:rsid w:val="008642C9"/>
    <w:rsid w:val="008802D3"/>
    <w:rsid w:val="0089291B"/>
    <w:rsid w:val="008957FF"/>
    <w:rsid w:val="00897B69"/>
    <w:rsid w:val="008A1A1A"/>
    <w:rsid w:val="008A22FB"/>
    <w:rsid w:val="008A5559"/>
    <w:rsid w:val="008A61C3"/>
    <w:rsid w:val="008A785B"/>
    <w:rsid w:val="008B73BF"/>
    <w:rsid w:val="00925D2C"/>
    <w:rsid w:val="009260EE"/>
    <w:rsid w:val="00926CFF"/>
    <w:rsid w:val="00941C3B"/>
    <w:rsid w:val="00944291"/>
    <w:rsid w:val="00950B63"/>
    <w:rsid w:val="0095424A"/>
    <w:rsid w:val="0097284B"/>
    <w:rsid w:val="009B66EE"/>
    <w:rsid w:val="009D5DE5"/>
    <w:rsid w:val="00A20801"/>
    <w:rsid w:val="00A536A5"/>
    <w:rsid w:val="00A567D8"/>
    <w:rsid w:val="00A80C13"/>
    <w:rsid w:val="00A822F6"/>
    <w:rsid w:val="00A82CC5"/>
    <w:rsid w:val="00A840C1"/>
    <w:rsid w:val="00A9330D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D7396"/>
    <w:rsid w:val="00AE0A60"/>
    <w:rsid w:val="00AE3012"/>
    <w:rsid w:val="00AE45E0"/>
    <w:rsid w:val="00B04782"/>
    <w:rsid w:val="00B17A96"/>
    <w:rsid w:val="00B32C5A"/>
    <w:rsid w:val="00B53D8B"/>
    <w:rsid w:val="00B54216"/>
    <w:rsid w:val="00B72632"/>
    <w:rsid w:val="00BA1C09"/>
    <w:rsid w:val="00BA2B5D"/>
    <w:rsid w:val="00C0134C"/>
    <w:rsid w:val="00C05C5A"/>
    <w:rsid w:val="00C0795F"/>
    <w:rsid w:val="00C13B2F"/>
    <w:rsid w:val="00C33AFB"/>
    <w:rsid w:val="00C515CD"/>
    <w:rsid w:val="00C51DF0"/>
    <w:rsid w:val="00C72463"/>
    <w:rsid w:val="00C73274"/>
    <w:rsid w:val="00C75220"/>
    <w:rsid w:val="00C84585"/>
    <w:rsid w:val="00C90156"/>
    <w:rsid w:val="00C9034F"/>
    <w:rsid w:val="00C956C1"/>
    <w:rsid w:val="00CA304B"/>
    <w:rsid w:val="00CB38F7"/>
    <w:rsid w:val="00CB59F5"/>
    <w:rsid w:val="00CC67EC"/>
    <w:rsid w:val="00CD0A1C"/>
    <w:rsid w:val="00CD78EF"/>
    <w:rsid w:val="00CE5A36"/>
    <w:rsid w:val="00CE6A57"/>
    <w:rsid w:val="00CF7C29"/>
    <w:rsid w:val="00D11CF3"/>
    <w:rsid w:val="00D20238"/>
    <w:rsid w:val="00D253D0"/>
    <w:rsid w:val="00D30EF3"/>
    <w:rsid w:val="00D64B76"/>
    <w:rsid w:val="00D943EE"/>
    <w:rsid w:val="00DA7738"/>
    <w:rsid w:val="00DB0C34"/>
    <w:rsid w:val="00DB5A02"/>
    <w:rsid w:val="00DC523B"/>
    <w:rsid w:val="00E002E3"/>
    <w:rsid w:val="00E02A63"/>
    <w:rsid w:val="00E12786"/>
    <w:rsid w:val="00E13175"/>
    <w:rsid w:val="00E142C9"/>
    <w:rsid w:val="00E33D87"/>
    <w:rsid w:val="00E47415"/>
    <w:rsid w:val="00E61CD0"/>
    <w:rsid w:val="00E6383B"/>
    <w:rsid w:val="00E73E1B"/>
    <w:rsid w:val="00E874B3"/>
    <w:rsid w:val="00E949FF"/>
    <w:rsid w:val="00E9712B"/>
    <w:rsid w:val="00EB6183"/>
    <w:rsid w:val="00EF200E"/>
    <w:rsid w:val="00EF5D48"/>
    <w:rsid w:val="00F26415"/>
    <w:rsid w:val="00F274E0"/>
    <w:rsid w:val="00F35CE6"/>
    <w:rsid w:val="00F42F38"/>
    <w:rsid w:val="00F84015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DE7C5DE-A711-42B1-A2CD-3E5963253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211A3A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PROCEDIMIENTOS.dot</Template>
  <TotalTime>62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Calidad</cp:lastModifiedBy>
  <cp:revision>26</cp:revision>
  <cp:lastPrinted>2010-09-07T15:23:00Z</cp:lastPrinted>
  <dcterms:created xsi:type="dcterms:W3CDTF">2010-11-23T15:49:00Z</dcterms:created>
  <dcterms:modified xsi:type="dcterms:W3CDTF">2018-02-28T14:38:00Z</dcterms:modified>
</cp:coreProperties>
</file>